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36" w:rsidRDefault="00D91136" w:rsidP="004949AE">
      <w:pPr>
        <w:rPr>
          <w:b/>
          <w:sz w:val="28"/>
          <w:szCs w:val="28"/>
        </w:rPr>
      </w:pPr>
    </w:p>
    <w:p w:rsidR="009B3E5F" w:rsidRDefault="00D91136" w:rsidP="004949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Excuse me, How do I get to the </w:t>
      </w:r>
      <w:r w:rsidR="00937472">
        <w:rPr>
          <w:b/>
          <w:sz w:val="28"/>
          <w:szCs w:val="28"/>
          <w:u w:val="single"/>
        </w:rPr>
        <w:t>tourist office</w:t>
      </w:r>
      <w:r>
        <w:rPr>
          <w:b/>
          <w:sz w:val="28"/>
          <w:szCs w:val="28"/>
        </w:rPr>
        <w:t>?</w:t>
      </w:r>
    </w:p>
    <w:p w:rsidR="00D91136" w:rsidRDefault="00D91136" w:rsidP="004949AE">
      <w:pPr>
        <w:rPr>
          <w:b/>
          <w:sz w:val="28"/>
          <w:szCs w:val="28"/>
        </w:rPr>
      </w:pPr>
    </w:p>
    <w:p w:rsidR="00D91136" w:rsidRDefault="00D91136" w:rsidP="004949AE">
      <w:pPr>
        <w:rPr>
          <w:b/>
          <w:sz w:val="28"/>
          <w:szCs w:val="28"/>
        </w:rPr>
      </w:pPr>
    </w:p>
    <w:p w:rsidR="00D91136" w:rsidRDefault="00D91136" w:rsidP="004949AE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21781</wp:posOffset>
            </wp:positionH>
            <wp:positionV relativeFrom="paragraph">
              <wp:posOffset>355</wp:posOffset>
            </wp:positionV>
            <wp:extent cx="5710794" cy="2337807"/>
            <wp:effectExtent l="19050" t="0" r="4206" b="0"/>
            <wp:wrapNone/>
            <wp:docPr id="2" name="Slika 3" descr="C:\Documents and Settings\Eva\Local Settings\Temporary Internet Files\Content.Word\Scan_Pi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\Local Settings\Temporary Internet Files\Content.Word\Scan_Pic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94" cy="23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E5F" w:rsidRDefault="009B3E5F" w:rsidP="004949AE">
      <w:pPr>
        <w:rPr>
          <w:b/>
          <w:sz w:val="28"/>
          <w:szCs w:val="28"/>
        </w:rPr>
      </w:pPr>
    </w:p>
    <w:p w:rsidR="009A1E31" w:rsidRDefault="009A1E31" w:rsidP="004949AE">
      <w:pPr>
        <w:rPr>
          <w:b/>
          <w:sz w:val="28"/>
          <w:szCs w:val="28"/>
        </w:rPr>
      </w:pPr>
    </w:p>
    <w:p w:rsidR="009A1E31" w:rsidRDefault="009A1E31" w:rsidP="004949AE">
      <w:pPr>
        <w:rPr>
          <w:b/>
          <w:sz w:val="28"/>
          <w:szCs w:val="28"/>
        </w:rPr>
      </w:pPr>
    </w:p>
    <w:p w:rsidR="009B3E5F" w:rsidRDefault="009B3E5F">
      <w:pPr>
        <w:ind w:left="0" w:firstLine="0"/>
      </w:pPr>
    </w:p>
    <w:p w:rsidR="009A1E31" w:rsidRDefault="009A1E31" w:rsidP="0012396E">
      <w:pPr>
        <w:ind w:firstLine="0"/>
      </w:pPr>
    </w:p>
    <w:p w:rsidR="009A1E31" w:rsidRDefault="009A1E31" w:rsidP="0012396E">
      <w:pPr>
        <w:ind w:firstLine="0"/>
      </w:pPr>
    </w:p>
    <w:p w:rsidR="0012396E" w:rsidRDefault="0012396E" w:rsidP="00F63D4A"/>
    <w:p w:rsidR="00F63D4A" w:rsidRDefault="00F63D4A" w:rsidP="00F63D4A"/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Excuse me, How do I get to the </w:t>
      </w:r>
      <w:r w:rsidR="00937472">
        <w:rPr>
          <w:b/>
          <w:sz w:val="28"/>
          <w:szCs w:val="28"/>
          <w:u w:val="single"/>
        </w:rPr>
        <w:t>tourist office</w:t>
      </w:r>
      <w:r>
        <w:rPr>
          <w:b/>
          <w:sz w:val="28"/>
          <w:szCs w:val="28"/>
        </w:rPr>
        <w:t>?</w:t>
      </w:r>
    </w:p>
    <w:p w:rsidR="00466BE3" w:rsidRDefault="00466BE3" w:rsidP="00466BE3">
      <w:pPr>
        <w:rPr>
          <w:b/>
          <w:sz w:val="28"/>
          <w:szCs w:val="28"/>
        </w:rPr>
      </w:pPr>
    </w:p>
    <w:p w:rsidR="00466BE3" w:rsidRDefault="00466BE3" w:rsidP="00466B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198120</wp:posOffset>
            </wp:positionV>
            <wp:extent cx="5704205" cy="2333625"/>
            <wp:effectExtent l="19050" t="0" r="0" b="0"/>
            <wp:wrapNone/>
            <wp:docPr id="4" name="Slika 3" descr="C:\Documents and Settings\Eva\Local Settings\Temporary Internet Files\Content.Word\Scan_Pi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\Local Settings\Temporary Internet Files\Content.Word\Scan_Pic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BE3" w:rsidRDefault="00466BE3"/>
    <w:sectPr w:rsidR="00466BE3" w:rsidSect="00B363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CE7" w:rsidRDefault="00AD7CE7" w:rsidP="00757AF7">
      <w:r>
        <w:separator/>
      </w:r>
    </w:p>
  </w:endnote>
  <w:endnote w:type="continuationSeparator" w:id="0">
    <w:p w:rsidR="00AD7CE7" w:rsidRDefault="00AD7CE7" w:rsidP="00757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5C" w:rsidRDefault="00D7085C" w:rsidP="00757AF7">
    <w:pPr>
      <w:jc w:val="both"/>
      <w:rPr>
        <w:sz w:val="16"/>
        <w:szCs w:val="16"/>
      </w:rPr>
    </w:pPr>
  </w:p>
  <w:p w:rsidR="00D7085C" w:rsidRDefault="00D7085C" w:rsidP="00757AF7">
    <w:pPr>
      <w:jc w:val="both"/>
      <w:rPr>
        <w:sz w:val="16"/>
        <w:szCs w:val="16"/>
      </w:rPr>
    </w:pPr>
  </w:p>
  <w:p w:rsidR="00D7085C" w:rsidRDefault="00EF4618" w:rsidP="00757AF7">
    <w:pPr>
      <w:jc w:val="both"/>
      <w:rPr>
        <w:sz w:val="16"/>
        <w:szCs w:val="16"/>
      </w:rPr>
    </w:pPr>
    <w:r w:rsidRPr="00EF4618">
      <w:rPr>
        <w:noProof/>
        <w:lang w:val="de-DE"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55pt;margin-top:8.35pt;width:452.2pt;height:1.15pt;z-index:251657216" o:connectortype="straight"/>
      </w:pict>
    </w:r>
  </w:p>
  <w:p w:rsidR="00D7085C" w:rsidRDefault="00D7085C" w:rsidP="00DD5A99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5C" w:rsidRDefault="00D7085C" w:rsidP="00726023">
    <w:pPr>
      <w:jc w:val="both"/>
      <w:rPr>
        <w:sz w:val="16"/>
        <w:szCs w:val="16"/>
      </w:rPr>
    </w:pPr>
  </w:p>
  <w:p w:rsidR="00D7085C" w:rsidRDefault="00EF4618" w:rsidP="00726023">
    <w:pPr>
      <w:jc w:val="both"/>
      <w:rPr>
        <w:sz w:val="16"/>
        <w:szCs w:val="16"/>
      </w:rPr>
    </w:pPr>
    <w:r w:rsidRPr="00EF4618">
      <w:rPr>
        <w:noProof/>
        <w:lang w:val="de-DE"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55pt;margin-top:8.35pt;width:452.2pt;height:0;z-index:251658240" o:connectortype="straight"/>
      </w:pict>
    </w:r>
  </w:p>
  <w:p w:rsidR="00D7085C" w:rsidRDefault="00D7085C" w:rsidP="00726023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CE7" w:rsidRDefault="00AD7CE7" w:rsidP="00757AF7">
      <w:r>
        <w:separator/>
      </w:r>
    </w:p>
  </w:footnote>
  <w:footnote w:type="continuationSeparator" w:id="0">
    <w:p w:rsidR="00AD7CE7" w:rsidRDefault="00AD7CE7" w:rsidP="00757A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4A" w:rsidRDefault="00F63D4A" w:rsidP="00F63D4A">
    <w:r>
      <w:rPr>
        <w:noProof/>
        <w:lang w:eastAsia="sl-SI"/>
      </w:rPr>
      <w:drawing>
        <wp:inline distT="0" distB="0" distL="0" distR="0">
          <wp:extent cx="2400935" cy="493395"/>
          <wp:effectExtent l="19050" t="0" r="0" b="0"/>
          <wp:docPr id="5" name="Slika 5" descr="http://www.mss.gov.si/fileadmin/mss.gov.si/pageuploads/podrocje/Strukturni_skladi/logo_MSS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http://www.mss.gov.si/fileadmin/mss.gov.si/pageuploads/podrocje/Strukturni_skladi/logo_MSS_c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7177" w:dyaOrig="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47.25pt" o:ole="">
          <v:imagedata r:id="rId2" o:title=""/>
        </v:shape>
        <o:OLEObject Type="Embed" ProgID="MSPhotoEd.3" ShapeID="_x0000_i1025" DrawAspect="Content" ObjectID="_1347698172" r:id="rId3"/>
      </w:object>
    </w:r>
    <w:r>
      <w:t xml:space="preserve">   </w:t>
    </w:r>
    <w:r>
      <w:rPr>
        <w:rFonts w:ascii="Verdana" w:hAnsi="Verdana"/>
        <w:noProof/>
        <w:color w:val="000000"/>
        <w:sz w:val="16"/>
        <w:szCs w:val="16"/>
        <w:lang w:eastAsia="sl-SI"/>
      </w:rPr>
      <w:drawing>
        <wp:inline distT="0" distB="0" distL="0" distR="0">
          <wp:extent cx="1783715" cy="516255"/>
          <wp:effectExtent l="19050" t="0" r="6985" b="0"/>
          <wp:docPr id="6" name="Picture 1" descr="LOGOTIP-ESS-SLO-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-ESS-SLO-C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3D4A" w:rsidRDefault="00F63D4A">
    <w:pPr>
      <w:pStyle w:val="Glava"/>
    </w:pPr>
  </w:p>
  <w:p w:rsidR="00D7085C" w:rsidRDefault="00D7085C" w:rsidP="00F63D4A">
    <w:pPr>
      <w:pStyle w:val="Glava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4A" w:rsidRDefault="00F63D4A" w:rsidP="00F63D4A">
    <w:r>
      <w:rPr>
        <w:noProof/>
        <w:lang w:eastAsia="sl-SI"/>
      </w:rPr>
      <w:drawing>
        <wp:inline distT="0" distB="0" distL="0" distR="0">
          <wp:extent cx="2400935" cy="493395"/>
          <wp:effectExtent l="19050" t="0" r="0" b="0"/>
          <wp:docPr id="1" name="Slika 5" descr="http://www.mss.gov.si/fileadmin/mss.gov.si/pageuploads/podrocje/Strukturni_skladi/logo_MSS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http://www.mss.gov.si/fileadmin/mss.gov.si/pageuploads/podrocje/Strukturni_skladi/logo_MSS_c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7177" w:dyaOrig="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7pt;height:47.25pt" o:ole="">
          <v:imagedata r:id="rId2" o:title=""/>
        </v:shape>
        <o:OLEObject Type="Embed" ProgID="MSPhotoEd.3" ShapeID="_x0000_i1026" DrawAspect="Content" ObjectID="_1347698173" r:id="rId3"/>
      </w:object>
    </w:r>
    <w:r>
      <w:t xml:space="preserve">   </w:t>
    </w:r>
    <w:r>
      <w:rPr>
        <w:rFonts w:ascii="Verdana" w:hAnsi="Verdana"/>
        <w:noProof/>
        <w:color w:val="000000"/>
        <w:sz w:val="16"/>
        <w:szCs w:val="16"/>
        <w:lang w:eastAsia="sl-SI"/>
      </w:rPr>
      <w:drawing>
        <wp:inline distT="0" distB="0" distL="0" distR="0">
          <wp:extent cx="1783715" cy="516255"/>
          <wp:effectExtent l="19050" t="0" r="6985" b="0"/>
          <wp:docPr id="3" name="Picture 1" descr="LOGOTIP-ESS-SLO-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-ESS-SLO-C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7152F"/>
    <w:multiLevelType w:val="hybridMultilevel"/>
    <w:tmpl w:val="EF366A14"/>
    <w:lvl w:ilvl="0" w:tplc="38B867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7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7DBA113C"/>
    <w:multiLevelType w:val="hybridMultilevel"/>
    <w:tmpl w:val="7D72DEC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  <o:rules v:ext="edit">
        <o:r id="V:Rule3" type="connector" idref="#_x0000_s2049"/>
        <o:r id="V:Rule4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43C5B"/>
    <w:rsid w:val="00026D94"/>
    <w:rsid w:val="00082AB3"/>
    <w:rsid w:val="000C3A36"/>
    <w:rsid w:val="000D1B47"/>
    <w:rsid w:val="000F44BF"/>
    <w:rsid w:val="00120D75"/>
    <w:rsid w:val="0012396E"/>
    <w:rsid w:val="00146A55"/>
    <w:rsid w:val="0016660F"/>
    <w:rsid w:val="001954E9"/>
    <w:rsid w:val="001F7AA8"/>
    <w:rsid w:val="002371DE"/>
    <w:rsid w:val="00287004"/>
    <w:rsid w:val="002D05D2"/>
    <w:rsid w:val="002E1713"/>
    <w:rsid w:val="00313C95"/>
    <w:rsid w:val="00321175"/>
    <w:rsid w:val="00354A5B"/>
    <w:rsid w:val="003735E2"/>
    <w:rsid w:val="0037682E"/>
    <w:rsid w:val="003A7770"/>
    <w:rsid w:val="00443C5B"/>
    <w:rsid w:val="00464D3D"/>
    <w:rsid w:val="00466BE3"/>
    <w:rsid w:val="004773A8"/>
    <w:rsid w:val="004949AE"/>
    <w:rsid w:val="004B3C92"/>
    <w:rsid w:val="004C24DB"/>
    <w:rsid w:val="00507AC5"/>
    <w:rsid w:val="00561D6A"/>
    <w:rsid w:val="00571812"/>
    <w:rsid w:val="005C338E"/>
    <w:rsid w:val="005C4C17"/>
    <w:rsid w:val="005C5976"/>
    <w:rsid w:val="005E3F24"/>
    <w:rsid w:val="00613ABE"/>
    <w:rsid w:val="006229CB"/>
    <w:rsid w:val="0065206A"/>
    <w:rsid w:val="006729D9"/>
    <w:rsid w:val="0067691D"/>
    <w:rsid w:val="0069293B"/>
    <w:rsid w:val="0069477E"/>
    <w:rsid w:val="006A680B"/>
    <w:rsid w:val="006B23EF"/>
    <w:rsid w:val="006E439B"/>
    <w:rsid w:val="00721C12"/>
    <w:rsid w:val="00726023"/>
    <w:rsid w:val="00734331"/>
    <w:rsid w:val="0073592E"/>
    <w:rsid w:val="0074584E"/>
    <w:rsid w:val="00757AF7"/>
    <w:rsid w:val="00794ABE"/>
    <w:rsid w:val="007E3B88"/>
    <w:rsid w:val="008141E3"/>
    <w:rsid w:val="008333DE"/>
    <w:rsid w:val="00877BF4"/>
    <w:rsid w:val="00887D23"/>
    <w:rsid w:val="008C09FA"/>
    <w:rsid w:val="009067F1"/>
    <w:rsid w:val="009130A5"/>
    <w:rsid w:val="00937472"/>
    <w:rsid w:val="009379AC"/>
    <w:rsid w:val="00966F2E"/>
    <w:rsid w:val="009846FF"/>
    <w:rsid w:val="009A1E31"/>
    <w:rsid w:val="009A3819"/>
    <w:rsid w:val="009B3E5F"/>
    <w:rsid w:val="009E5232"/>
    <w:rsid w:val="009F2FAD"/>
    <w:rsid w:val="00A04EE0"/>
    <w:rsid w:val="00A4069F"/>
    <w:rsid w:val="00AB3EB6"/>
    <w:rsid w:val="00AB6AB7"/>
    <w:rsid w:val="00AD4088"/>
    <w:rsid w:val="00AD7CE7"/>
    <w:rsid w:val="00B347A7"/>
    <w:rsid w:val="00B3637F"/>
    <w:rsid w:val="00B97C46"/>
    <w:rsid w:val="00BA176E"/>
    <w:rsid w:val="00BA1C33"/>
    <w:rsid w:val="00BB34B3"/>
    <w:rsid w:val="00BD2C09"/>
    <w:rsid w:val="00C42BFE"/>
    <w:rsid w:val="00C6498A"/>
    <w:rsid w:val="00C8265B"/>
    <w:rsid w:val="00C87FB7"/>
    <w:rsid w:val="00CA37C5"/>
    <w:rsid w:val="00CE22CC"/>
    <w:rsid w:val="00CE66A8"/>
    <w:rsid w:val="00D12082"/>
    <w:rsid w:val="00D7085C"/>
    <w:rsid w:val="00D91136"/>
    <w:rsid w:val="00DA6665"/>
    <w:rsid w:val="00DD4792"/>
    <w:rsid w:val="00DD5A99"/>
    <w:rsid w:val="00DD7D27"/>
    <w:rsid w:val="00DE0B79"/>
    <w:rsid w:val="00E43D1F"/>
    <w:rsid w:val="00E64821"/>
    <w:rsid w:val="00E64CAF"/>
    <w:rsid w:val="00E91E83"/>
    <w:rsid w:val="00E94C23"/>
    <w:rsid w:val="00EE5F07"/>
    <w:rsid w:val="00EF4618"/>
    <w:rsid w:val="00F13E0D"/>
    <w:rsid w:val="00F31688"/>
    <w:rsid w:val="00F40452"/>
    <w:rsid w:val="00F63D4A"/>
    <w:rsid w:val="00F744C2"/>
    <w:rsid w:val="00F86899"/>
    <w:rsid w:val="00FA0FB4"/>
    <w:rsid w:val="00FA694F"/>
    <w:rsid w:val="00FE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ahoma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773A8"/>
    <w:pPr>
      <w:ind w:left="284" w:hanging="284"/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4773A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757AF7"/>
    <w:rPr>
      <w:rFonts w:cs="Times New Roman"/>
    </w:rPr>
  </w:style>
  <w:style w:type="paragraph" w:styleId="Noga">
    <w:name w:val="footer"/>
    <w:basedOn w:val="Navaden"/>
    <w:link w:val="NogaZnak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757AF7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757AF7"/>
    <w:rPr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757AF7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ordana\Desktop\CV&#381;U%202010\Word%20predlog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056C4-E2CE-4B6E-93F2-33649ED12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predloga</Template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                                        </vt:lpstr>
    </vt:vector>
  </TitlesOfParts>
  <Company>ACS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</dc:title>
  <dc:subject/>
  <dc:creator>gordana</dc:creator>
  <cp:keywords/>
  <dc:description/>
  <cp:lastModifiedBy>Eva</cp:lastModifiedBy>
  <cp:revision>2</cp:revision>
  <cp:lastPrinted>2010-06-29T11:36:00Z</cp:lastPrinted>
  <dcterms:created xsi:type="dcterms:W3CDTF">2010-10-04T09:49:00Z</dcterms:created>
  <dcterms:modified xsi:type="dcterms:W3CDTF">2010-10-04T09:49:00Z</dcterms:modified>
</cp:coreProperties>
</file>