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F1A" w:rsidRPr="0012396E" w:rsidRDefault="00146F1A" w:rsidP="004949AE">
      <w:pPr>
        <w:rPr>
          <w:b/>
          <w:sz w:val="28"/>
          <w:szCs w:val="28"/>
        </w:rPr>
      </w:pPr>
      <w:r w:rsidRPr="0012396E">
        <w:rPr>
          <w:b/>
          <w:sz w:val="28"/>
          <w:szCs w:val="28"/>
        </w:rPr>
        <w:t>PAST SIMPLE TENSE</w:t>
      </w:r>
    </w:p>
    <w:p w:rsidR="00146F1A" w:rsidRDefault="00146F1A" w:rsidP="004949AE"/>
    <w:p w:rsidR="00146F1A" w:rsidRPr="0012396E" w:rsidRDefault="00146F1A" w:rsidP="004949AE">
      <w:pPr>
        <w:ind w:firstLine="0"/>
        <w:rPr>
          <w:b/>
        </w:rPr>
      </w:pPr>
      <w:r w:rsidRPr="0012396E">
        <w:rPr>
          <w:b/>
        </w:rPr>
        <w:t xml:space="preserve">Describe the picture. </w:t>
      </w:r>
    </w:p>
    <w:p w:rsidR="00146F1A" w:rsidRDefault="00146F1A" w:rsidP="004949AE">
      <w:pPr>
        <w:ind w:firstLine="0"/>
      </w:pPr>
    </w:p>
    <w:p w:rsidR="00146F1A" w:rsidRDefault="00146F1A" w:rsidP="004949AE">
      <w:pPr>
        <w:ind w:firstLine="0"/>
      </w:pPr>
      <w:r>
        <w:t xml:space="preserve">Who is this? </w:t>
      </w:r>
    </w:p>
    <w:p w:rsidR="00146F1A" w:rsidRDefault="00146F1A" w:rsidP="004949AE">
      <w:pPr>
        <w:ind w:firstLine="0"/>
      </w:pPr>
      <w:r>
        <w:t xml:space="preserve">Where was she last Sunday? </w:t>
      </w:r>
    </w:p>
    <w:p w:rsidR="00146F1A" w:rsidRDefault="00146F1A" w:rsidP="004949AE">
      <w:pPr>
        <w:ind w:firstLine="0"/>
      </w:pPr>
      <w:r>
        <w:t>What did they she there?</w:t>
      </w:r>
    </w:p>
    <w:p w:rsidR="00146F1A" w:rsidRDefault="00146F1A" w:rsidP="004949AE">
      <w:pPr>
        <w:ind w:firstLine="0"/>
      </w:pPr>
      <w:r>
        <w:t>What happened to her? Why is she like that?</w:t>
      </w:r>
    </w:p>
    <w:p w:rsidR="00146F1A" w:rsidRDefault="00146F1A">
      <w:pPr>
        <w:ind w:left="0" w:firstLine="0"/>
      </w:pPr>
    </w:p>
    <w:p w:rsidR="00146F1A" w:rsidRDefault="00146F1A">
      <w:pPr>
        <w:ind w:left="0" w:firstLine="0"/>
      </w:pPr>
    </w:p>
    <w:p w:rsidR="00146F1A" w:rsidRDefault="00146F1A">
      <w:pPr>
        <w:ind w:left="0" w:firstLine="0"/>
      </w:pPr>
    </w:p>
    <w:p w:rsidR="00146F1A" w:rsidRDefault="00146F1A">
      <w:pPr>
        <w:ind w:left="0" w:firstLine="0"/>
      </w:pPr>
    </w:p>
    <w:p w:rsidR="00146F1A" w:rsidRPr="0012396E" w:rsidRDefault="00146F1A" w:rsidP="00F63D4A">
      <w:pPr>
        <w:rPr>
          <w:b/>
          <w:sz w:val="28"/>
          <w:szCs w:val="28"/>
        </w:rPr>
      </w:pPr>
      <w:r w:rsidRPr="0012396E">
        <w:rPr>
          <w:b/>
          <w:sz w:val="28"/>
          <w:szCs w:val="28"/>
        </w:rPr>
        <w:t xml:space="preserve">   PAST SIMPLE TENSE</w:t>
      </w:r>
    </w:p>
    <w:p w:rsidR="00146F1A" w:rsidRDefault="00146F1A" w:rsidP="00F63D4A"/>
    <w:p w:rsidR="00146F1A" w:rsidRPr="0012396E" w:rsidRDefault="00146F1A" w:rsidP="0012396E">
      <w:pPr>
        <w:ind w:firstLine="0"/>
        <w:rPr>
          <w:b/>
        </w:rPr>
      </w:pPr>
      <w:r w:rsidRPr="0012396E">
        <w:rPr>
          <w:b/>
        </w:rPr>
        <w:t xml:space="preserve">Describe the picture. </w:t>
      </w:r>
    </w:p>
    <w:p w:rsidR="00146F1A" w:rsidRDefault="00146F1A" w:rsidP="0012396E">
      <w:pPr>
        <w:ind w:firstLine="0"/>
      </w:pPr>
    </w:p>
    <w:p w:rsidR="00146F1A" w:rsidRDefault="00146F1A" w:rsidP="001A7C06">
      <w:pPr>
        <w:tabs>
          <w:tab w:val="left" w:pos="5565"/>
        </w:tabs>
        <w:ind w:firstLine="0"/>
      </w:pPr>
      <w:r>
        <w:t xml:space="preserve">Who are these people? </w:t>
      </w:r>
      <w:r>
        <w:tab/>
      </w:r>
    </w:p>
    <w:p w:rsidR="00146F1A" w:rsidRDefault="00146F1A" w:rsidP="001A7C06">
      <w:pPr>
        <w:tabs>
          <w:tab w:val="left" w:pos="5730"/>
        </w:tabs>
        <w:ind w:firstLine="0"/>
      </w:pPr>
      <w:r>
        <w:t xml:space="preserve">Where were they last Sunday? </w:t>
      </w:r>
      <w:r>
        <w:tab/>
      </w:r>
    </w:p>
    <w:p w:rsidR="00146F1A" w:rsidRDefault="00146F1A" w:rsidP="001A7C06">
      <w:pPr>
        <w:tabs>
          <w:tab w:val="left" w:pos="5730"/>
        </w:tabs>
        <w:ind w:firstLine="0"/>
      </w:pPr>
      <w:r>
        <w:t>What did they do there?</w:t>
      </w:r>
    </w:p>
    <w:p w:rsidR="00146F1A" w:rsidRDefault="00146F1A" w:rsidP="0012396E">
      <w:pPr>
        <w:ind w:firstLine="0"/>
      </w:pPr>
      <w:r>
        <w:t>Why did they come?</w:t>
      </w:r>
    </w:p>
    <w:p w:rsidR="00146F1A" w:rsidRDefault="00146F1A" w:rsidP="0012396E">
      <w:pPr>
        <w:ind w:firstLine="0"/>
      </w:pPr>
    </w:p>
    <w:p w:rsidR="00146F1A" w:rsidRDefault="00146F1A" w:rsidP="0012396E">
      <w:pPr>
        <w:ind w:firstLine="0"/>
      </w:pPr>
    </w:p>
    <w:p w:rsidR="00146F1A" w:rsidRDefault="00146F1A" w:rsidP="00F63D4A"/>
    <w:p w:rsidR="00146F1A" w:rsidRDefault="00146F1A" w:rsidP="00F63D4A"/>
    <w:sectPr w:rsidR="00146F1A" w:rsidSect="00B3637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6F1A" w:rsidRDefault="00146F1A" w:rsidP="00757AF7">
      <w:r>
        <w:separator/>
      </w:r>
    </w:p>
  </w:endnote>
  <w:endnote w:type="continuationSeparator" w:id="0">
    <w:p w:rsidR="00146F1A" w:rsidRDefault="00146F1A" w:rsidP="00757A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F1A" w:rsidRDefault="00146F1A" w:rsidP="00757AF7">
    <w:pPr>
      <w:jc w:val="both"/>
      <w:rPr>
        <w:sz w:val="16"/>
        <w:szCs w:val="16"/>
      </w:rPr>
    </w:pPr>
  </w:p>
  <w:p w:rsidR="00146F1A" w:rsidRDefault="00146F1A" w:rsidP="00757AF7">
    <w:pPr>
      <w:jc w:val="both"/>
      <w:rPr>
        <w:sz w:val="16"/>
        <w:szCs w:val="16"/>
      </w:rPr>
    </w:pPr>
  </w:p>
  <w:p w:rsidR="00146F1A" w:rsidRDefault="00146F1A" w:rsidP="00757AF7">
    <w:pPr>
      <w:jc w:val="both"/>
      <w:rPr>
        <w:sz w:val="16"/>
        <w:szCs w:val="16"/>
      </w:rPr>
    </w:pPr>
    <w:r>
      <w:rPr>
        <w:noProof/>
        <w:lang w:eastAsia="zh-C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.55pt;margin-top:8.35pt;width:452.2pt;height:1.15pt;z-index:251660288" o:connectortype="straight"/>
      </w:pict>
    </w:r>
  </w:p>
  <w:p w:rsidR="00146F1A" w:rsidRDefault="00146F1A" w:rsidP="00DD5A99">
    <w:pPr>
      <w:ind w:left="0" w:firstLine="0"/>
      <w:jc w:val="both"/>
    </w:pPr>
    <w:r w:rsidRPr="0067691D">
      <w:rPr>
        <w:sz w:val="16"/>
        <w:szCs w:val="16"/>
      </w:rPr>
      <w:t>Projekt financira</w:t>
    </w:r>
    <w:r>
      <w:rPr>
        <w:sz w:val="16"/>
        <w:szCs w:val="16"/>
      </w:rPr>
      <w:t>ta</w:t>
    </w:r>
    <w:r w:rsidRPr="0067691D">
      <w:rPr>
        <w:sz w:val="16"/>
        <w:szCs w:val="16"/>
      </w:rPr>
      <w:t xml:space="preserve"> Evropska unija iz Evropskega socialnega sklada ter Ministrstvo RS za šolstvo in šport. </w:t>
    </w:r>
    <w:r>
      <w:rPr>
        <w:sz w:val="16"/>
        <w:szCs w:val="16"/>
      </w:rPr>
      <w:t>Projekt</w:t>
    </w:r>
    <w:r w:rsidRPr="0067691D">
      <w:rPr>
        <w:sz w:val="16"/>
        <w:szCs w:val="16"/>
      </w:rPr>
      <w:t xml:space="preserve"> se izvaja v okviru </w:t>
    </w:r>
    <w:r w:rsidRPr="000D1B47">
      <w:rPr>
        <w:b/>
        <w:sz w:val="16"/>
        <w:szCs w:val="16"/>
      </w:rPr>
      <w:t>Operativnega programa razvoja človeških virov za obdobje 2007-2013</w:t>
    </w:r>
    <w:r w:rsidRPr="0067691D">
      <w:rPr>
        <w:sz w:val="16"/>
        <w:szCs w:val="16"/>
      </w:rPr>
      <w:t>, razvojne prioritete »</w:t>
    </w:r>
    <w:r w:rsidRPr="000D1B47">
      <w:rPr>
        <w:b/>
        <w:sz w:val="16"/>
        <w:szCs w:val="16"/>
      </w:rPr>
      <w:t>Razvoj človeških virov in vseživljenjskega učenja</w:t>
    </w:r>
    <w:r w:rsidRPr="0067691D">
      <w:rPr>
        <w:sz w:val="16"/>
        <w:szCs w:val="16"/>
      </w:rPr>
      <w:t>« in prednostne usmeritve »</w:t>
    </w:r>
    <w:r w:rsidRPr="000D1B47">
      <w:rPr>
        <w:b/>
        <w:sz w:val="16"/>
        <w:szCs w:val="16"/>
      </w:rPr>
      <w:t>Izboljševanje kakovosti in učinkovitosti sistemov izobraževanja in usposabljanja</w:t>
    </w:r>
    <w:r w:rsidRPr="0067691D">
      <w:rPr>
        <w:sz w:val="16"/>
        <w:szCs w:val="16"/>
      </w:rPr>
      <w:t>.«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F1A" w:rsidRDefault="00146F1A" w:rsidP="00726023">
    <w:pPr>
      <w:jc w:val="both"/>
      <w:rPr>
        <w:sz w:val="16"/>
        <w:szCs w:val="16"/>
      </w:rPr>
    </w:pPr>
  </w:p>
  <w:p w:rsidR="00146F1A" w:rsidRDefault="00146F1A" w:rsidP="00726023">
    <w:pPr>
      <w:jc w:val="both"/>
      <w:rPr>
        <w:sz w:val="16"/>
        <w:szCs w:val="16"/>
      </w:rPr>
    </w:pPr>
    <w:r>
      <w:rPr>
        <w:noProof/>
        <w:lang w:eastAsia="zh-C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.55pt;margin-top:8.35pt;width:452.2pt;height:0;z-index:251662336" o:connectortype="straight"/>
      </w:pict>
    </w:r>
  </w:p>
  <w:p w:rsidR="00146F1A" w:rsidRDefault="00146F1A" w:rsidP="00726023">
    <w:pPr>
      <w:ind w:left="0" w:firstLine="0"/>
      <w:jc w:val="both"/>
    </w:pPr>
    <w:r w:rsidRPr="0067691D">
      <w:rPr>
        <w:sz w:val="16"/>
        <w:szCs w:val="16"/>
      </w:rPr>
      <w:t>Projekt financira</w:t>
    </w:r>
    <w:r>
      <w:rPr>
        <w:sz w:val="16"/>
        <w:szCs w:val="16"/>
      </w:rPr>
      <w:t>ta</w:t>
    </w:r>
    <w:r w:rsidRPr="0067691D">
      <w:rPr>
        <w:sz w:val="16"/>
        <w:szCs w:val="16"/>
      </w:rPr>
      <w:t xml:space="preserve"> Evropska unija iz Evropskega socialnega sklada ter Ministrstvo RS za šolstvo in šport. </w:t>
    </w:r>
    <w:r>
      <w:rPr>
        <w:sz w:val="16"/>
        <w:szCs w:val="16"/>
      </w:rPr>
      <w:t>Projekt</w:t>
    </w:r>
    <w:r w:rsidRPr="0067691D">
      <w:rPr>
        <w:sz w:val="16"/>
        <w:szCs w:val="16"/>
      </w:rPr>
      <w:t xml:space="preserve"> se izvaja v okviru </w:t>
    </w:r>
    <w:r w:rsidRPr="000D1B47">
      <w:rPr>
        <w:b/>
        <w:sz w:val="16"/>
        <w:szCs w:val="16"/>
      </w:rPr>
      <w:t>Operativnega programa razvoja človeških virov za obdobje 2007-2013</w:t>
    </w:r>
    <w:r w:rsidRPr="0067691D">
      <w:rPr>
        <w:sz w:val="16"/>
        <w:szCs w:val="16"/>
      </w:rPr>
      <w:t>, razvojne prioritete »</w:t>
    </w:r>
    <w:r w:rsidRPr="000D1B47">
      <w:rPr>
        <w:b/>
        <w:sz w:val="16"/>
        <w:szCs w:val="16"/>
      </w:rPr>
      <w:t>Razvoj človeških virov in vseživljenjskega učenja</w:t>
    </w:r>
    <w:r w:rsidRPr="0067691D">
      <w:rPr>
        <w:sz w:val="16"/>
        <w:szCs w:val="16"/>
      </w:rPr>
      <w:t>« in prednostne usmeritve »</w:t>
    </w:r>
    <w:r w:rsidRPr="000D1B47">
      <w:rPr>
        <w:b/>
        <w:sz w:val="16"/>
        <w:szCs w:val="16"/>
      </w:rPr>
      <w:t>Izboljševanje kakovosti in učinkovitosti sistemov izobraževanja in usposabljanja</w:t>
    </w:r>
    <w:r w:rsidRPr="0067691D">
      <w:rPr>
        <w:sz w:val="16"/>
        <w:szCs w:val="16"/>
      </w:rPr>
      <w:t>.«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6F1A" w:rsidRDefault="00146F1A" w:rsidP="00757AF7">
      <w:r>
        <w:separator/>
      </w:r>
    </w:p>
  </w:footnote>
  <w:footnote w:type="continuationSeparator" w:id="0">
    <w:p w:rsidR="00146F1A" w:rsidRDefault="00146F1A" w:rsidP="00757A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F1A" w:rsidRDefault="00146F1A" w:rsidP="00F63D4A">
    <w:r w:rsidRPr="00B60771">
      <w:rPr>
        <w:noProof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Slika 5" o:spid="_x0000_i1028" type="#_x0000_t75" alt="http://www.mss.gov.si/fileadmin/mss.gov.si/pageuploads/podrocje/Strukturni_skladi/logo_MSS_cb.jpg" style="width:187.5pt;height:38.25pt;visibility:visible">
          <v:imagedata r:id="rId1" o:title=""/>
        </v:shape>
      </w:pict>
    </w:r>
    <w:r>
      <w:object w:dxaOrig="7177" w:dyaOrig="8879">
        <v:shape id="_x0000_i1029" type="#_x0000_t75" style="width:54pt;height:44.25pt" o:ole="">
          <v:imagedata r:id="rId2" o:title=""/>
        </v:shape>
        <o:OLEObject Type="Embed" ProgID="MSPhotoEd.3" ShapeID="_x0000_i1029" DrawAspect="Content" ObjectID="_1347794708" r:id="rId3"/>
      </w:object>
    </w:r>
    <w:r>
      <w:t xml:space="preserve">   </w:t>
    </w:r>
    <w:r w:rsidRPr="0067401E">
      <w:rPr>
        <w:rFonts w:ascii="Verdana" w:hAnsi="Verdana"/>
        <w:noProof/>
        <w:color w:val="000000"/>
        <w:sz w:val="16"/>
        <w:szCs w:val="16"/>
        <w:lang w:eastAsia="zh-CN"/>
      </w:rPr>
      <w:pict>
        <v:shape id="Picture 1" o:spid="_x0000_i1030" type="#_x0000_t75" alt="LOGOTIP-ESS-SLO-CB" style="width:140.25pt;height:40.5pt;visibility:visible">
          <v:imagedata r:id="rId4" o:title=""/>
        </v:shape>
      </w:pict>
    </w:r>
  </w:p>
  <w:p w:rsidR="00146F1A" w:rsidRDefault="00146F1A">
    <w:pPr>
      <w:pStyle w:val="Header"/>
    </w:pPr>
  </w:p>
  <w:p w:rsidR="00146F1A" w:rsidRDefault="00146F1A" w:rsidP="00F63D4A">
    <w:pPr>
      <w:pStyle w:val="Header"/>
      <w:ind w:left="0" w:firstLine="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F1A" w:rsidRDefault="00146F1A" w:rsidP="00F63D4A">
    <w:r w:rsidRPr="00B60771">
      <w:rPr>
        <w:noProof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4" type="#_x0000_t75" alt="http://www.mss.gov.si/fileadmin/mss.gov.si/pageuploads/podrocje/Strukturni_skladi/logo_MSS_cb.jpg" style="width:187.5pt;height:38.25pt;visibility:visible">
          <v:imagedata r:id="rId1" o:title=""/>
        </v:shape>
      </w:pict>
    </w:r>
    <w:r>
      <w:object w:dxaOrig="7177" w:dyaOrig="8879">
        <v:shape id="_x0000_i1035" type="#_x0000_t75" style="width:54pt;height:44.25pt" o:ole="">
          <v:imagedata r:id="rId2" o:title=""/>
        </v:shape>
        <o:OLEObject Type="Embed" ProgID="MSPhotoEd.3" ShapeID="_x0000_i1035" DrawAspect="Content" ObjectID="_1347794709" r:id="rId3"/>
      </w:object>
    </w:r>
    <w:r>
      <w:t xml:space="preserve">   </w:t>
    </w:r>
    <w:r w:rsidRPr="0067401E">
      <w:rPr>
        <w:rFonts w:ascii="Verdana" w:hAnsi="Verdana"/>
        <w:noProof/>
        <w:color w:val="000000"/>
        <w:sz w:val="16"/>
        <w:szCs w:val="16"/>
        <w:lang w:eastAsia="zh-CN"/>
      </w:rPr>
      <w:pict>
        <v:shape id="_x0000_i1036" type="#_x0000_t75" alt="LOGOTIP-ESS-SLO-CB" style="width:140.25pt;height:40.5pt;visibility:visible">
          <v:imagedata r:id="rId4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57152F"/>
    <w:multiLevelType w:val="hybridMultilevel"/>
    <w:tmpl w:val="EF366A14"/>
    <w:lvl w:ilvl="0" w:tplc="38B867A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07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">
    <w:nsid w:val="7DBA113C"/>
    <w:multiLevelType w:val="hybridMultilevel"/>
    <w:tmpl w:val="7D72DEC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3C5B"/>
    <w:rsid w:val="00026D94"/>
    <w:rsid w:val="00082AB3"/>
    <w:rsid w:val="000C3A36"/>
    <w:rsid w:val="000D1B47"/>
    <w:rsid w:val="000F44BF"/>
    <w:rsid w:val="00120D75"/>
    <w:rsid w:val="0012396E"/>
    <w:rsid w:val="00146A55"/>
    <w:rsid w:val="00146F1A"/>
    <w:rsid w:val="0016660F"/>
    <w:rsid w:val="001954E9"/>
    <w:rsid w:val="001A7C06"/>
    <w:rsid w:val="001F7AA8"/>
    <w:rsid w:val="002371DE"/>
    <w:rsid w:val="00287004"/>
    <w:rsid w:val="002D05D2"/>
    <w:rsid w:val="002E1713"/>
    <w:rsid w:val="00313C95"/>
    <w:rsid w:val="00321175"/>
    <w:rsid w:val="00354A5B"/>
    <w:rsid w:val="003735E2"/>
    <w:rsid w:val="0037682E"/>
    <w:rsid w:val="003A7770"/>
    <w:rsid w:val="00443C5B"/>
    <w:rsid w:val="00464D3D"/>
    <w:rsid w:val="004773A8"/>
    <w:rsid w:val="004949AE"/>
    <w:rsid w:val="004B3C92"/>
    <w:rsid w:val="004C24DB"/>
    <w:rsid w:val="00507AC5"/>
    <w:rsid w:val="00561D6A"/>
    <w:rsid w:val="00571812"/>
    <w:rsid w:val="005C338E"/>
    <w:rsid w:val="005C4C17"/>
    <w:rsid w:val="005C5976"/>
    <w:rsid w:val="005E3F24"/>
    <w:rsid w:val="0061267C"/>
    <w:rsid w:val="00613ABE"/>
    <w:rsid w:val="006229CB"/>
    <w:rsid w:val="0065206A"/>
    <w:rsid w:val="0067401E"/>
    <w:rsid w:val="0067691D"/>
    <w:rsid w:val="0069293B"/>
    <w:rsid w:val="0069477E"/>
    <w:rsid w:val="006A680B"/>
    <w:rsid w:val="006B23EF"/>
    <w:rsid w:val="006C66BA"/>
    <w:rsid w:val="006E439B"/>
    <w:rsid w:val="00721C12"/>
    <w:rsid w:val="00726023"/>
    <w:rsid w:val="00734331"/>
    <w:rsid w:val="0073592E"/>
    <w:rsid w:val="0074584E"/>
    <w:rsid w:val="00757AF7"/>
    <w:rsid w:val="00794ABE"/>
    <w:rsid w:val="007E3B88"/>
    <w:rsid w:val="008141E3"/>
    <w:rsid w:val="008333DE"/>
    <w:rsid w:val="00877BF4"/>
    <w:rsid w:val="00887D23"/>
    <w:rsid w:val="008924BF"/>
    <w:rsid w:val="008C09FA"/>
    <w:rsid w:val="009067F1"/>
    <w:rsid w:val="009130A5"/>
    <w:rsid w:val="009379AC"/>
    <w:rsid w:val="00966F2E"/>
    <w:rsid w:val="009A1E31"/>
    <w:rsid w:val="009A3819"/>
    <w:rsid w:val="009B3E5F"/>
    <w:rsid w:val="009E5232"/>
    <w:rsid w:val="009F2FAD"/>
    <w:rsid w:val="00A04EE0"/>
    <w:rsid w:val="00A4069F"/>
    <w:rsid w:val="00AB3EB6"/>
    <w:rsid w:val="00AB6AB7"/>
    <w:rsid w:val="00AD4088"/>
    <w:rsid w:val="00B347A7"/>
    <w:rsid w:val="00B3637F"/>
    <w:rsid w:val="00B60771"/>
    <w:rsid w:val="00B97C46"/>
    <w:rsid w:val="00BA1C33"/>
    <w:rsid w:val="00BB34B3"/>
    <w:rsid w:val="00BD2C09"/>
    <w:rsid w:val="00C42BFE"/>
    <w:rsid w:val="00C6498A"/>
    <w:rsid w:val="00C8265B"/>
    <w:rsid w:val="00C87FB7"/>
    <w:rsid w:val="00CA37C5"/>
    <w:rsid w:val="00CE22CC"/>
    <w:rsid w:val="00D12082"/>
    <w:rsid w:val="00D7085C"/>
    <w:rsid w:val="00DD4792"/>
    <w:rsid w:val="00DD5A99"/>
    <w:rsid w:val="00DD7D27"/>
    <w:rsid w:val="00DE0B79"/>
    <w:rsid w:val="00E43D1F"/>
    <w:rsid w:val="00E64821"/>
    <w:rsid w:val="00E64CAF"/>
    <w:rsid w:val="00E91E83"/>
    <w:rsid w:val="00E94C23"/>
    <w:rsid w:val="00EE5F07"/>
    <w:rsid w:val="00F13E0D"/>
    <w:rsid w:val="00F31688"/>
    <w:rsid w:val="00F40452"/>
    <w:rsid w:val="00F63D4A"/>
    <w:rsid w:val="00F744C2"/>
    <w:rsid w:val="00F86899"/>
    <w:rsid w:val="00FA0FB4"/>
    <w:rsid w:val="00FA694F"/>
    <w:rsid w:val="00FE6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Calibri" w:hAnsi="Tahoma" w:cs="Tahoma"/>
        <w:sz w:val="22"/>
        <w:szCs w:val="22"/>
        <w:lang w:val="sl-SI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3A8"/>
    <w:pPr>
      <w:ind w:left="284" w:hanging="284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773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757AF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57AF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57AF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57AF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57AF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57AF7"/>
    <w:rPr>
      <w:rFonts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ordana\Desktop\CV&#381;U%202010\Word%20predlog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predloga.dot</Template>
  <TotalTime>2</TotalTime>
  <Pages>1</Pages>
  <Words>45</Words>
  <Characters>261</Characters>
  <Application>Microsoft Office Outlook</Application>
  <DocSecurity>0</DocSecurity>
  <Lines>0</Lines>
  <Paragraphs>0</Paragraphs>
  <ScaleCrop>false</ScaleCrop>
  <Company>ACS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</dc:title>
  <dc:subject/>
  <dc:creator>gordana</dc:creator>
  <cp:keywords/>
  <dc:description/>
  <cp:lastModifiedBy>RAS</cp:lastModifiedBy>
  <cp:revision>2</cp:revision>
  <cp:lastPrinted>2010-06-29T11:36:00Z</cp:lastPrinted>
  <dcterms:created xsi:type="dcterms:W3CDTF">2010-10-05T12:39:00Z</dcterms:created>
  <dcterms:modified xsi:type="dcterms:W3CDTF">2010-10-05T12:39:00Z</dcterms:modified>
</cp:coreProperties>
</file>